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9E5" w:rsidRDefault="006F7E5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BE0B43" wp14:editId="7BC2DB88">
                <wp:simplePos x="0" y="0"/>
                <wp:positionH relativeFrom="margin">
                  <wp:posOffset>-268941</wp:posOffset>
                </wp:positionH>
                <wp:positionV relativeFrom="paragraph">
                  <wp:posOffset>-182880</wp:posOffset>
                </wp:positionV>
                <wp:extent cx="6245802" cy="753035"/>
                <wp:effectExtent l="0" t="0" r="2222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802" cy="753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5F" w:rsidRPr="006F7E5F" w:rsidRDefault="006F7E5F" w:rsidP="006F7E5F">
                            <w:pPr>
                              <w:jc w:val="center"/>
                              <w:rPr>
                                <w:rFonts w:ascii="XCCW Joined 6a" w:hAnsi="XCCW Joined 6a"/>
                                <w:b/>
                                <w:sz w:val="32"/>
                                <w:u w:val="single"/>
                              </w:rPr>
                            </w:pPr>
                            <w:r w:rsidRPr="006F7E5F">
                              <w:rPr>
                                <w:rFonts w:ascii="XCCW Joined 6a" w:hAnsi="XCCW Joined 6a"/>
                                <w:b/>
                                <w:sz w:val="32"/>
                                <w:u w:val="single"/>
                              </w:rPr>
                              <w:t>Look at the</w:t>
                            </w:r>
                            <w:r w:rsidRPr="006F7E5F">
                              <w:rPr>
                                <w:rFonts w:ascii="XCCW Joined 6a" w:hAnsi="XCCW Joined 6a"/>
                                <w:b/>
                                <w:sz w:val="32"/>
                                <w:u w:val="single"/>
                              </w:rPr>
                              <w:t xml:space="preserve"> image</w:t>
                            </w:r>
                            <w:r w:rsidRPr="006F7E5F">
                              <w:rPr>
                                <w:rFonts w:ascii="XCCW Joined 6a" w:hAnsi="XCCW Joined 6a"/>
                                <w:b/>
                                <w:sz w:val="32"/>
                                <w:u w:val="single"/>
                              </w:rPr>
                              <w:t xml:space="preserve">s and reflect on what you can see.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E0B4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1.2pt;margin-top:-14.4pt;width:491.8pt;height:59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" fillcolor="white [3201]" strokeweight=".5pt">
                <v:textbox>
                  <w:txbxContent>
                    <w:p w:rsidR="006F7E5F" w:rsidRPr="006F7E5F" w:rsidRDefault="006F7E5F" w:rsidP="006F7E5F">
                      <w:pPr>
                        <w:jc w:val="center"/>
                        <w:rPr>
                          <w:rFonts w:ascii="XCCW Joined 6a" w:hAnsi="XCCW Joined 6a"/>
                          <w:b/>
                          <w:sz w:val="32"/>
                          <w:u w:val="single"/>
                        </w:rPr>
                      </w:pPr>
                      <w:r w:rsidRPr="006F7E5F">
                        <w:rPr>
                          <w:rFonts w:ascii="XCCW Joined 6a" w:hAnsi="XCCW Joined 6a"/>
                          <w:b/>
                          <w:sz w:val="32"/>
                          <w:u w:val="single"/>
                        </w:rPr>
                        <w:t>Look at the</w:t>
                      </w:r>
                      <w:r w:rsidRPr="006F7E5F">
                        <w:rPr>
                          <w:rFonts w:ascii="XCCW Joined 6a" w:hAnsi="XCCW Joined 6a"/>
                          <w:b/>
                          <w:sz w:val="32"/>
                          <w:u w:val="single"/>
                        </w:rPr>
                        <w:t xml:space="preserve"> image</w:t>
                      </w:r>
                      <w:r w:rsidRPr="006F7E5F">
                        <w:rPr>
                          <w:rFonts w:ascii="XCCW Joined 6a" w:hAnsi="XCCW Joined 6a"/>
                          <w:b/>
                          <w:sz w:val="32"/>
                          <w:u w:val="single"/>
                        </w:rPr>
                        <w:t xml:space="preserve">s and reflect on what you can see.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7335520</wp:posOffset>
                </wp:positionV>
                <wp:extent cx="477520" cy="519430"/>
                <wp:effectExtent l="0" t="0" r="36830" b="3302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520" cy="519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C1282F" id="Straight Connector 1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0.7pt,577.6pt" to="388.3pt,6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4435587</wp:posOffset>
                </wp:positionH>
                <wp:positionV relativeFrom="paragraph">
                  <wp:posOffset>2411020</wp:posOffset>
                </wp:positionV>
                <wp:extent cx="394854" cy="270164"/>
                <wp:effectExtent l="0" t="0" r="24765" b="349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854" cy="2701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ADBEE"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189.85pt" to="380.35pt,2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2680855</wp:posOffset>
                </wp:positionH>
                <wp:positionV relativeFrom="paragraph">
                  <wp:posOffset>1787236</wp:posOffset>
                </wp:positionV>
                <wp:extent cx="270163" cy="228600"/>
                <wp:effectExtent l="0" t="0" r="158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0163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DFC10" id="Straight Connector 14" o:spid="_x0000_s1026" style="position:absolute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pt,140.75pt" to="232.35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3616036</wp:posOffset>
                </wp:positionH>
                <wp:positionV relativeFrom="paragraph">
                  <wp:posOffset>5652655</wp:posOffset>
                </wp:positionV>
                <wp:extent cx="394855" cy="290945"/>
                <wp:effectExtent l="0" t="0" r="24765" b="330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4855" cy="290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3FDA29" id="Straight Connector 1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75pt,445.1pt" to="315.8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852055</wp:posOffset>
                </wp:positionH>
                <wp:positionV relativeFrom="paragraph">
                  <wp:posOffset>5715000</wp:posOffset>
                </wp:positionV>
                <wp:extent cx="374072" cy="249382"/>
                <wp:effectExtent l="0" t="0" r="26035" b="177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072" cy="2493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34951" id="Straight Connector 12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1pt,450pt" to="96.55pt,4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976745</wp:posOffset>
                </wp:positionH>
                <wp:positionV relativeFrom="paragraph">
                  <wp:posOffset>8093710</wp:posOffset>
                </wp:positionV>
                <wp:extent cx="477982" cy="364490"/>
                <wp:effectExtent l="0" t="0" r="17780" b="355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982" cy="364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97A82" id="Straight Connector 10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pt,637.3pt" to="114.55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810491</wp:posOffset>
                </wp:positionH>
                <wp:positionV relativeFrom="paragraph">
                  <wp:posOffset>3719945</wp:posOffset>
                </wp:positionV>
                <wp:extent cx="477520" cy="228600"/>
                <wp:effectExtent l="0" t="0" r="1778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52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8DA02F" id="Straight Connector 9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8pt,292.9pt" to="101.4pt,3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3158836</wp:posOffset>
                </wp:positionH>
                <wp:positionV relativeFrom="paragraph">
                  <wp:posOffset>4093556</wp:posOffset>
                </wp:positionV>
                <wp:extent cx="415637" cy="436880"/>
                <wp:effectExtent l="0" t="0" r="22860" b="203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637" cy="436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89A38" id="Straight Connector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75pt,322.35pt" to="281.5pt,3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-477982</wp:posOffset>
                </wp:positionH>
                <wp:positionV relativeFrom="paragraph">
                  <wp:posOffset>-374073</wp:posOffset>
                </wp:positionV>
                <wp:extent cx="6708775" cy="9808961"/>
                <wp:effectExtent l="0" t="0" r="15875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980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F7E5F" w:rsidRDefault="006F7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37.65pt;margin-top:-29.45pt;width:528.25pt;height:77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" fillcolor="white [3201]" strokeweight=".5pt">
                <v:textbox>
                  <w:txbxContent>
                    <w:p w:rsidR="006F7E5F" w:rsidRDefault="006F7E5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79964C" wp14:editId="7887D884">
            <wp:simplePos x="0" y="0"/>
            <wp:positionH relativeFrom="margin">
              <wp:align>center</wp:align>
            </wp:positionH>
            <wp:positionV relativeFrom="paragraph">
              <wp:posOffset>5938578</wp:posOffset>
            </wp:positionV>
            <wp:extent cx="3220720" cy="2150110"/>
            <wp:effectExtent l="0" t="0" r="0" b="2540"/>
            <wp:wrapSquare wrapText="bothSides"/>
            <wp:docPr id="3" name="Picture 3" descr="Image result for happy countryside because no pollution cornwall st michael's 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ppy countryside because no pollution cornwall st michael's mou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8CFCF2" wp14:editId="7BD09EF6">
            <wp:simplePos x="0" y="0"/>
            <wp:positionH relativeFrom="margin">
              <wp:align>center</wp:align>
            </wp:positionH>
            <wp:positionV relativeFrom="paragraph">
              <wp:posOffset>2015720</wp:posOffset>
            </wp:positionV>
            <wp:extent cx="3169285" cy="2077720"/>
            <wp:effectExtent l="0" t="0" r="0" b="0"/>
            <wp:wrapSquare wrapText="bothSides"/>
            <wp:docPr id="2" name="Picture 2" descr="Image result for landfill s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ndfill si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9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6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E5F"/>
    <w:rsid w:val="002C7257"/>
    <w:rsid w:val="006F7E5F"/>
    <w:rsid w:val="008C49E5"/>
    <w:rsid w:val="0093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4597C"/>
  <w15:chartTrackingRefBased/>
  <w15:docId w15:val="{4EE5C1F5-9829-4C87-A486-37BC4D9A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E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E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3AE855BF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Trenerry</dc:creator>
  <cp:keywords/>
  <dc:description/>
  <cp:lastModifiedBy>Zoe Trenerry</cp:lastModifiedBy>
  <cp:revision>1</cp:revision>
  <cp:lastPrinted>2021-02-11T12:37:00Z</cp:lastPrinted>
  <dcterms:created xsi:type="dcterms:W3CDTF">2021-02-11T12:30:00Z</dcterms:created>
  <dcterms:modified xsi:type="dcterms:W3CDTF">2021-02-11T12:37:00Z</dcterms:modified>
</cp:coreProperties>
</file>